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F945E2" w:rsidRPr="006D5446" w14:paraId="48F8DD40" w14:textId="77777777" w:rsidTr="006D5446">
        <w:tc>
          <w:tcPr>
            <w:tcW w:w="5000" w:type="pct"/>
            <w:gridSpan w:val="4"/>
            <w:shd w:val="clear" w:color="auto" w:fill="002060"/>
            <w:vAlign w:val="bottom"/>
          </w:tcPr>
          <w:p w14:paraId="597A6EC8" w14:textId="24C1E423" w:rsidR="00F945E2" w:rsidRPr="006D5446" w:rsidRDefault="001F5E46" w:rsidP="006D5446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Street Corner" w:hAnsi="Street Corner"/>
                <w:sz w:val="24"/>
                <w:szCs w:val="24"/>
              </w:rPr>
              <w:t>Parent/Carer 1 Info</w:t>
            </w:r>
          </w:p>
        </w:tc>
      </w:tr>
      <w:tr w:rsidR="00F945E2" w:rsidRPr="006D5446" w14:paraId="65EC263F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-444616956"/>
            <w:placeholder>
              <w:docPart w:val="EF2B095E8B114F368565D80BA413F3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E4CBDFD" w14:textId="77777777" w:rsidR="00F945E2" w:rsidRPr="006D5446" w:rsidRDefault="00F945E2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1214F4E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A74B76E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-1676789967"/>
            <w:placeholder>
              <w:docPart w:val="43ADFBB6B4E54FB9B6BB5069A7F2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F842098" w14:textId="77777777" w:rsidR="00F945E2" w:rsidRPr="006D5446" w:rsidRDefault="00F945E2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E33BA9" w14:textId="2149D989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3BC9607" w14:textId="77777777" w:rsidTr="006D5446">
        <w:tc>
          <w:tcPr>
            <w:tcW w:w="1334" w:type="pct"/>
            <w:vAlign w:val="bottom"/>
          </w:tcPr>
          <w:p w14:paraId="6AADECAC" w14:textId="77777777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5D6A1D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92FBF39" w14:textId="77777777" w:rsidTr="006D5446">
        <w:tc>
          <w:tcPr>
            <w:tcW w:w="1334" w:type="pct"/>
            <w:vAlign w:val="bottom"/>
          </w:tcPr>
          <w:p w14:paraId="24D46CED" w14:textId="77777777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Postcode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63869C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38B2B909" w14:textId="77777777" w:rsidTr="006D5446">
        <w:tc>
          <w:tcPr>
            <w:tcW w:w="1334" w:type="pct"/>
            <w:vAlign w:val="bottom"/>
          </w:tcPr>
          <w:p w14:paraId="37C7E285" w14:textId="3EFECFA3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Phone 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49E90D" w14:textId="316F993A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07E5E4E" w14:textId="5070769B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Mobile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4B439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84033F" w:rsidRPr="006D5446" w14:paraId="5EF969E5" w14:textId="77777777" w:rsidTr="006D5446">
        <w:tc>
          <w:tcPr>
            <w:tcW w:w="1334" w:type="pct"/>
            <w:vAlign w:val="bottom"/>
          </w:tcPr>
          <w:p w14:paraId="13C22FF5" w14:textId="0DB106C0" w:rsidR="0084033F" w:rsidRPr="006D5446" w:rsidRDefault="0084033F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B6904A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5CA28E5" w14:textId="09FEE34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8FB400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4F07AC5C" w14:textId="77777777" w:rsidTr="006D5446">
        <w:tc>
          <w:tcPr>
            <w:tcW w:w="1334" w:type="pct"/>
            <w:vAlign w:val="bottom"/>
          </w:tcPr>
          <w:p w14:paraId="3B716F4D" w14:textId="1B5FA30C" w:rsidR="00F945E2" w:rsidRPr="006D5446" w:rsidRDefault="00EB2343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sdt>
              <w:sdtPr>
                <w:rPr>
                  <w:rFonts w:ascii="Street Corner" w:hAnsi="Street Corner"/>
                  <w:sz w:val="24"/>
                  <w:szCs w:val="24"/>
                </w:rPr>
                <w:id w:val="-1434979883"/>
                <w:placeholder>
                  <w:docPart w:val="CEB4318A58EF4A2E9D4580BF4016D941"/>
                </w:placeholder>
                <w:temporary/>
                <w:showingPlcHdr/>
                <w15:appearance w15:val="hidden"/>
              </w:sdtPr>
              <w:sdtEndPr/>
              <w:sdtContent>
                <w:r w:rsidR="00F945E2" w:rsidRPr="006D5446">
                  <w:rPr>
                    <w:rFonts w:ascii="Street Corner" w:hAnsi="Street Corner"/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9C7BF6F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332EFE05" w14:textId="77777777" w:rsidTr="006D5446">
        <w:tc>
          <w:tcPr>
            <w:tcW w:w="1334" w:type="pct"/>
            <w:vAlign w:val="bottom"/>
          </w:tcPr>
          <w:p w14:paraId="746C379C" w14:textId="69B68D82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69E54FA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3AC963FA" w14:textId="77777777" w:rsidTr="006D5446">
        <w:tc>
          <w:tcPr>
            <w:tcW w:w="5000" w:type="pct"/>
            <w:gridSpan w:val="4"/>
            <w:shd w:val="clear" w:color="auto" w:fill="002060"/>
            <w:vAlign w:val="bottom"/>
          </w:tcPr>
          <w:p w14:paraId="0D20B4EB" w14:textId="4E5CCEE4" w:rsidR="00F945E2" w:rsidRPr="006D5446" w:rsidRDefault="001F5E46" w:rsidP="006D5446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Parent/Carer 2 Info</w:t>
            </w:r>
          </w:p>
        </w:tc>
      </w:tr>
      <w:tr w:rsidR="00F945E2" w:rsidRPr="006D5446" w14:paraId="0CA0A706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1148787252"/>
            <w:placeholder>
              <w:docPart w:val="3A68C9B5D63A493BAC17460C7BB759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B0D4808" w14:textId="77777777" w:rsidR="00F945E2" w:rsidRPr="006D5446" w:rsidRDefault="00F945E2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7914F6C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124B6FE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-1959327631"/>
            <w:placeholder>
              <w:docPart w:val="059D044CAE414CA9BF5ACB0BCCACF4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A343AEB" w14:textId="77777777" w:rsidR="00F945E2" w:rsidRPr="006D5446" w:rsidRDefault="00F945E2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C50385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60C7796" w14:textId="77777777" w:rsidTr="006D5446">
        <w:tc>
          <w:tcPr>
            <w:tcW w:w="1334" w:type="pct"/>
            <w:vAlign w:val="bottom"/>
          </w:tcPr>
          <w:p w14:paraId="288D1886" w14:textId="13B0DD38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Phone 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F29609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072AA71" w14:textId="03236312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Mobile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017C5B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84033F" w:rsidRPr="006D5446" w14:paraId="2B243B5D" w14:textId="77777777" w:rsidTr="006D5446">
        <w:tc>
          <w:tcPr>
            <w:tcW w:w="1334" w:type="pct"/>
            <w:vAlign w:val="bottom"/>
          </w:tcPr>
          <w:p w14:paraId="469EEB6A" w14:textId="590509D9" w:rsidR="0084033F" w:rsidRPr="006D5446" w:rsidRDefault="0084033F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BA26CF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56FC337" w14:textId="7C0DCA89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A10406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13181921" w14:textId="77777777" w:rsidTr="006D5446">
        <w:tc>
          <w:tcPr>
            <w:tcW w:w="1334" w:type="pct"/>
            <w:vAlign w:val="bottom"/>
          </w:tcPr>
          <w:p w14:paraId="5754AF1A" w14:textId="7F9C6614" w:rsidR="00F945E2" w:rsidRPr="006D5446" w:rsidRDefault="00EB2343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sdt>
              <w:sdtPr>
                <w:rPr>
                  <w:rFonts w:ascii="Street Corner" w:hAnsi="Street Corner"/>
                  <w:sz w:val="24"/>
                  <w:szCs w:val="24"/>
                </w:rPr>
                <w:id w:val="779145474"/>
                <w:placeholder>
                  <w:docPart w:val="ED9E553274234736AC070B1CD6A965E5"/>
                </w:placeholder>
                <w:temporary/>
                <w:showingPlcHdr/>
                <w15:appearance w15:val="hidden"/>
              </w:sdtPr>
              <w:sdtEndPr/>
              <w:sdtContent>
                <w:r w:rsidR="00F945E2" w:rsidRPr="006D5446">
                  <w:rPr>
                    <w:rFonts w:ascii="Street Corner" w:hAnsi="Street Corner"/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6CE4ACA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84033F" w:rsidRPr="006D5446" w14:paraId="3A3A415D" w14:textId="77777777" w:rsidTr="006D5446">
        <w:tc>
          <w:tcPr>
            <w:tcW w:w="1334" w:type="pct"/>
            <w:vAlign w:val="bottom"/>
          </w:tcPr>
          <w:p w14:paraId="16B620BD" w14:textId="41115F70" w:rsidR="0084033F" w:rsidRDefault="0084033F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412A469" w14:textId="09C94152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172E5" w:rsidRPr="006D5446" w14:paraId="4AEFFB63" w14:textId="77777777" w:rsidTr="006D5446">
        <w:tc>
          <w:tcPr>
            <w:tcW w:w="5000" w:type="pct"/>
            <w:gridSpan w:val="4"/>
            <w:shd w:val="clear" w:color="auto" w:fill="002060"/>
            <w:vAlign w:val="bottom"/>
          </w:tcPr>
          <w:p w14:paraId="30265DFA" w14:textId="40FF95BD" w:rsidR="000172E5" w:rsidRPr="006D5446" w:rsidRDefault="00F945E2" w:rsidP="006D5446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Child</w:t>
            </w:r>
            <w:r w:rsidR="001F5E46">
              <w:rPr>
                <w:rFonts w:ascii="Street Corner" w:hAnsi="Street Corner"/>
                <w:sz w:val="24"/>
                <w:szCs w:val="24"/>
              </w:rPr>
              <w:t xml:space="preserve">/Young Person </w:t>
            </w:r>
            <w:r w:rsidRPr="006D5446">
              <w:rPr>
                <w:rFonts w:ascii="Street Corner" w:hAnsi="Street Corner"/>
                <w:sz w:val="24"/>
                <w:szCs w:val="24"/>
              </w:rPr>
              <w:t>1 Info</w:t>
            </w:r>
          </w:p>
        </w:tc>
      </w:tr>
      <w:tr w:rsidR="000172E5" w:rsidRPr="006D5446" w14:paraId="3EC6320F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1621259925"/>
            <w:placeholder>
              <w:docPart w:val="80745C55A754411D9AF9D28251A5A3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38BEE50" w14:textId="77777777" w:rsidR="000172E5" w:rsidRPr="006D5446" w:rsidRDefault="007147D7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A425BBC" w14:textId="0C65B63A" w:rsidR="000172E5" w:rsidRPr="006D5446" w:rsidRDefault="000172E5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6EF27367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2112706122"/>
            <w:placeholder>
              <w:docPart w:val="2FC7C677CF434FD9959E109DC931A3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E05B530" w14:textId="77777777" w:rsidR="00F945E2" w:rsidRPr="006D5446" w:rsidRDefault="00F945E2" w:rsidP="006D5446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04CB27" w14:textId="45CB9615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B2200DC" w14:textId="77777777" w:rsidTr="006D5446">
        <w:tc>
          <w:tcPr>
            <w:tcW w:w="1334" w:type="pct"/>
            <w:vAlign w:val="bottom"/>
          </w:tcPr>
          <w:p w14:paraId="6ABA637F" w14:textId="3E0E074D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School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87FDD8" w14:textId="77777777" w:rsidR="00F945E2" w:rsidRPr="006D5446" w:rsidRDefault="00F945E2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84033F" w:rsidRPr="006D5446" w14:paraId="773796F0" w14:textId="77777777" w:rsidTr="006D5446">
        <w:tc>
          <w:tcPr>
            <w:tcW w:w="1334" w:type="pct"/>
            <w:vAlign w:val="bottom"/>
          </w:tcPr>
          <w:p w14:paraId="2BD1F6E7" w14:textId="0D2AB627" w:rsidR="0084033F" w:rsidRPr="006D5446" w:rsidRDefault="0084033F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0F9B8E9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F945E2" w:rsidRPr="006D5446" w14:paraId="7D0CD0C3" w14:textId="77777777" w:rsidTr="006D5446">
        <w:tc>
          <w:tcPr>
            <w:tcW w:w="1334" w:type="pct"/>
            <w:vAlign w:val="bottom"/>
          </w:tcPr>
          <w:p w14:paraId="108EBE5A" w14:textId="3B3AE1A0" w:rsidR="00F945E2" w:rsidRPr="006D5446" w:rsidRDefault="00F945E2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F29436F" w14:textId="381FECF8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84033F" w:rsidRPr="006D5446" w14:paraId="0D7AE6B2" w14:textId="77777777" w:rsidTr="006D5446">
        <w:tc>
          <w:tcPr>
            <w:tcW w:w="1334" w:type="pct"/>
            <w:vAlign w:val="bottom"/>
          </w:tcPr>
          <w:p w14:paraId="7D609A18" w14:textId="069EA271" w:rsidR="0084033F" w:rsidRPr="006D5446" w:rsidRDefault="0084033F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E047EA1" w14:textId="77777777" w:rsidR="0084033F" w:rsidRPr="006D5446" w:rsidRDefault="0084033F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172E5" w:rsidRPr="006D5446" w14:paraId="12551E81" w14:textId="77777777" w:rsidTr="006D544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FB1C811" w14:textId="77777777" w:rsidR="000172E5" w:rsidRPr="006D5446" w:rsidRDefault="000172E5" w:rsidP="006D5446">
            <w:pPr>
              <w:rPr>
                <w:rFonts w:ascii="Street Corner" w:hAnsi="Street Corner"/>
                <w:b/>
                <w:sz w:val="24"/>
                <w:szCs w:val="24"/>
              </w:rPr>
            </w:pPr>
          </w:p>
        </w:tc>
      </w:tr>
      <w:tr w:rsidR="00F945E2" w:rsidRPr="006D5446" w14:paraId="54F56FC8" w14:textId="77777777" w:rsidTr="006D5446">
        <w:tc>
          <w:tcPr>
            <w:tcW w:w="5000" w:type="pct"/>
            <w:gridSpan w:val="4"/>
            <w:shd w:val="clear" w:color="auto" w:fill="002060"/>
            <w:vAlign w:val="bottom"/>
          </w:tcPr>
          <w:p w14:paraId="495820F7" w14:textId="080C7A43" w:rsidR="00F945E2" w:rsidRPr="006D5446" w:rsidRDefault="00F945E2" w:rsidP="006D5446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lastRenderedPageBreak/>
              <w:t>Child</w:t>
            </w:r>
            <w:r w:rsidR="001F5E46">
              <w:rPr>
                <w:rFonts w:ascii="Street Corner" w:hAnsi="Street Corner"/>
                <w:sz w:val="24"/>
                <w:szCs w:val="24"/>
              </w:rPr>
              <w:t>/Young Person</w:t>
            </w:r>
            <w:r w:rsidRPr="006D5446">
              <w:rPr>
                <w:rFonts w:ascii="Street Corner" w:hAnsi="Street Corner"/>
                <w:sz w:val="24"/>
                <w:szCs w:val="24"/>
              </w:rPr>
              <w:t xml:space="preserve"> 2 Info</w:t>
            </w:r>
          </w:p>
        </w:tc>
      </w:tr>
      <w:tr w:rsidR="001F3D31" w:rsidRPr="006D5446" w14:paraId="418F1A25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502482940"/>
            <w:placeholder>
              <w:docPart w:val="31B84E28C5ED4BCE925069DC24D548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6CE3381" w14:textId="5173E23E" w:rsidR="001F3D31" w:rsidRPr="006D5446" w:rsidRDefault="001F3D31" w:rsidP="001F3D31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F9AD2A1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0BC2CF16" w14:textId="77777777" w:rsidTr="006D5446">
        <w:sdt>
          <w:sdtPr>
            <w:rPr>
              <w:rFonts w:ascii="Street Corner" w:hAnsi="Street Corner"/>
              <w:sz w:val="24"/>
              <w:szCs w:val="24"/>
            </w:rPr>
            <w:id w:val="-316959805"/>
            <w:placeholder>
              <w:docPart w:val="F57FFF9DC00A4B37A306CEE41B3D7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9EAC500" w14:textId="1CC10721" w:rsidR="001F3D31" w:rsidRPr="006D5446" w:rsidRDefault="001F3D31" w:rsidP="001F3D31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45663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6CEF4769" w14:textId="77777777" w:rsidTr="006D5446">
        <w:tc>
          <w:tcPr>
            <w:tcW w:w="1334" w:type="pct"/>
            <w:vAlign w:val="bottom"/>
          </w:tcPr>
          <w:p w14:paraId="0F489B53" w14:textId="639E2FB2" w:rsidR="001F3D31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School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7B6C1B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661E19DE" w14:textId="77777777" w:rsidTr="006D5446">
        <w:tc>
          <w:tcPr>
            <w:tcW w:w="1334" w:type="pct"/>
            <w:vAlign w:val="bottom"/>
          </w:tcPr>
          <w:p w14:paraId="47DDE209" w14:textId="68BB6AB8" w:rsidR="001F3D31" w:rsidRPr="006D5446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6354ED5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1F146D78" w14:textId="77777777" w:rsidTr="006D5446">
        <w:tc>
          <w:tcPr>
            <w:tcW w:w="1334" w:type="pct"/>
            <w:vAlign w:val="bottom"/>
          </w:tcPr>
          <w:p w14:paraId="54AB6E60" w14:textId="78FA15F1" w:rsidR="001F3D31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FB648D2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0E7C4BB6" w14:textId="77777777" w:rsidTr="006D5446">
        <w:tc>
          <w:tcPr>
            <w:tcW w:w="1334" w:type="pct"/>
            <w:vAlign w:val="bottom"/>
          </w:tcPr>
          <w:p w14:paraId="7B90726F" w14:textId="2D28BD7B" w:rsidR="001F3D31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F82F84B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6D5446" w:rsidRPr="006D5446" w14:paraId="6F693EA1" w14:textId="77777777" w:rsidTr="006D5446">
        <w:trPr>
          <w:gridAfter w:val="3"/>
          <w:wAfter w:w="3666" w:type="pct"/>
        </w:trPr>
        <w:tc>
          <w:tcPr>
            <w:tcW w:w="1334" w:type="pct"/>
            <w:vAlign w:val="bottom"/>
          </w:tcPr>
          <w:p w14:paraId="1377262D" w14:textId="77777777" w:rsidR="006D5446" w:rsidRPr="006D5446" w:rsidRDefault="006D5446" w:rsidP="006D5446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0172E5" w:rsidRPr="006D5446" w14:paraId="537761D5" w14:textId="77777777" w:rsidTr="006D5446">
        <w:tc>
          <w:tcPr>
            <w:tcW w:w="5000" w:type="pct"/>
            <w:gridSpan w:val="4"/>
            <w:shd w:val="clear" w:color="auto" w:fill="002060"/>
            <w:vAlign w:val="bottom"/>
          </w:tcPr>
          <w:p w14:paraId="667FE4BF" w14:textId="478D5B77" w:rsidR="000172E5" w:rsidRPr="006D5446" w:rsidRDefault="00F945E2" w:rsidP="006D5446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bookmarkStart w:id="1" w:name="_Hlk23862093"/>
            <w:r w:rsidRPr="006D5446">
              <w:rPr>
                <w:rFonts w:ascii="Street Corner" w:hAnsi="Street Corner"/>
                <w:sz w:val="24"/>
                <w:szCs w:val="24"/>
              </w:rPr>
              <w:t>Child</w:t>
            </w:r>
            <w:r w:rsidR="001F5E46">
              <w:rPr>
                <w:rFonts w:ascii="Street Corner" w:hAnsi="Street Corner"/>
                <w:sz w:val="24"/>
                <w:szCs w:val="24"/>
              </w:rPr>
              <w:t>/Young Person</w:t>
            </w:r>
            <w:r w:rsidRPr="006D5446">
              <w:rPr>
                <w:rFonts w:ascii="Street Corner" w:hAnsi="Street Corner"/>
                <w:sz w:val="24"/>
                <w:szCs w:val="24"/>
              </w:rPr>
              <w:t xml:space="preserve"> 3 Info</w:t>
            </w:r>
            <w:bookmarkEnd w:id="1"/>
          </w:p>
        </w:tc>
      </w:tr>
      <w:tr w:rsidR="001F3D31" w:rsidRPr="006D5446" w14:paraId="01E2D3D2" w14:textId="77777777" w:rsidTr="00734E5E">
        <w:sdt>
          <w:sdtPr>
            <w:rPr>
              <w:rFonts w:ascii="Street Corner" w:hAnsi="Street Corner"/>
              <w:sz w:val="24"/>
              <w:szCs w:val="24"/>
            </w:rPr>
            <w:id w:val="-878552152"/>
            <w:placeholder>
              <w:docPart w:val="0EBEB155DDA14797AE9C42AC677624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666B376" w14:textId="77777777" w:rsidR="001F3D31" w:rsidRPr="006D5446" w:rsidRDefault="001F3D31" w:rsidP="001F3D31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CFF86CA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04266E90" w14:textId="77777777" w:rsidTr="00734E5E">
        <w:sdt>
          <w:sdtPr>
            <w:rPr>
              <w:rFonts w:ascii="Street Corner" w:hAnsi="Street Corner"/>
              <w:sz w:val="24"/>
              <w:szCs w:val="24"/>
            </w:rPr>
            <w:id w:val="-2017148947"/>
            <w:placeholder>
              <w:docPart w:val="36BDF98652AA4CA29086E5442A97D2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E4C9FF" w14:textId="77777777" w:rsidR="001F3D31" w:rsidRPr="006D5446" w:rsidRDefault="001F3D31" w:rsidP="001F3D31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262A02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6FFA9EA7" w14:textId="77777777" w:rsidTr="00734E5E">
        <w:tc>
          <w:tcPr>
            <w:tcW w:w="1334" w:type="pct"/>
            <w:vAlign w:val="bottom"/>
          </w:tcPr>
          <w:p w14:paraId="516C4A00" w14:textId="77777777" w:rsidR="001F3D31" w:rsidRPr="006D5446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School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25FCAFA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1E5CFAB6" w14:textId="77777777" w:rsidTr="00734E5E">
        <w:tc>
          <w:tcPr>
            <w:tcW w:w="1334" w:type="pct"/>
            <w:vAlign w:val="bottom"/>
          </w:tcPr>
          <w:p w14:paraId="7CA55198" w14:textId="77777777" w:rsidR="001F3D31" w:rsidRPr="006D5446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D3827D5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63D3F31F" w14:textId="77777777" w:rsidTr="00734E5E">
        <w:tc>
          <w:tcPr>
            <w:tcW w:w="1334" w:type="pct"/>
            <w:vAlign w:val="bottom"/>
          </w:tcPr>
          <w:p w14:paraId="700AD3FB" w14:textId="77777777" w:rsidR="001F3D31" w:rsidRPr="006D5446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A734967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1F3D31" w:rsidRPr="006D5446" w14:paraId="3183F6A7" w14:textId="77777777" w:rsidTr="00734E5E">
        <w:tc>
          <w:tcPr>
            <w:tcW w:w="1334" w:type="pct"/>
            <w:vAlign w:val="bottom"/>
          </w:tcPr>
          <w:p w14:paraId="5522CC05" w14:textId="77777777" w:rsidR="001F3D31" w:rsidRPr="006D5446" w:rsidRDefault="001F3D31" w:rsidP="001F3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2F9BAE7" w14:textId="77777777" w:rsidR="001F3D31" w:rsidRPr="006D5446" w:rsidRDefault="001F3D31" w:rsidP="001F3D31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0C963A53" w14:textId="77777777" w:rsidTr="00E356DF">
        <w:tc>
          <w:tcPr>
            <w:tcW w:w="5000" w:type="pct"/>
            <w:gridSpan w:val="4"/>
            <w:shd w:val="clear" w:color="auto" w:fill="002060"/>
            <w:vAlign w:val="bottom"/>
          </w:tcPr>
          <w:p w14:paraId="5773B291" w14:textId="77777777" w:rsidR="00BE16DC" w:rsidRPr="006D5446" w:rsidRDefault="00BE16DC" w:rsidP="00E356DF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Child/Young Person 4 Info</w:t>
            </w:r>
          </w:p>
        </w:tc>
      </w:tr>
    </w:tbl>
    <w:tbl>
      <w:tblPr>
        <w:tblStyle w:val="TableGrid"/>
        <w:tblpPr w:leftFromText="180" w:rightFromText="180" w:vertAnchor="text" w:horzAnchor="margin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3"/>
      </w:tblGrid>
      <w:tr w:rsidR="00BE16DC" w:rsidRPr="006D5446" w14:paraId="5790EADF" w14:textId="77777777" w:rsidTr="00BE16DC">
        <w:sdt>
          <w:sdtPr>
            <w:rPr>
              <w:rFonts w:ascii="Street Corner" w:hAnsi="Street Corner"/>
              <w:sz w:val="24"/>
              <w:szCs w:val="24"/>
            </w:rPr>
            <w:id w:val="-743485910"/>
            <w:placeholder>
              <w:docPart w:val="9128EB897B9A4D00AF9EA87C880C7C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406DE31" w14:textId="77777777" w:rsidR="00BE16DC" w:rsidRPr="006D5446" w:rsidRDefault="00BE16DC" w:rsidP="00BE16DC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686AC67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4B27EBC1" w14:textId="77777777" w:rsidTr="00BE16DC">
        <w:sdt>
          <w:sdtPr>
            <w:rPr>
              <w:rFonts w:ascii="Street Corner" w:hAnsi="Street Corner"/>
              <w:sz w:val="24"/>
              <w:szCs w:val="24"/>
            </w:rPr>
            <w:id w:val="-190373929"/>
            <w:placeholder>
              <w:docPart w:val="2B9CA8B783E749B68532BF93B077D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D8F45B9" w14:textId="77777777" w:rsidR="00BE16DC" w:rsidRPr="006D5446" w:rsidRDefault="00BE16DC" w:rsidP="00BE16DC">
                <w:pPr>
                  <w:pStyle w:val="NormalIndent"/>
                  <w:rPr>
                    <w:rFonts w:ascii="Street Corner" w:hAnsi="Street Corner"/>
                    <w:sz w:val="24"/>
                    <w:szCs w:val="24"/>
                  </w:rPr>
                </w:pPr>
                <w:r w:rsidRPr="006D5446">
                  <w:rPr>
                    <w:rFonts w:ascii="Street Corner" w:hAnsi="Street Corner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72CCCF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4A83096E" w14:textId="77777777" w:rsidTr="00BE16DC">
        <w:tc>
          <w:tcPr>
            <w:tcW w:w="1334" w:type="pct"/>
            <w:vAlign w:val="bottom"/>
          </w:tcPr>
          <w:p w14:paraId="558C1AB0" w14:textId="77777777" w:rsidR="00BE16DC" w:rsidRPr="006D5446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School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AE8A807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4E5B8CB6" w14:textId="77777777" w:rsidTr="00BE16DC">
        <w:tc>
          <w:tcPr>
            <w:tcW w:w="1334" w:type="pct"/>
            <w:vAlign w:val="bottom"/>
          </w:tcPr>
          <w:p w14:paraId="200DA897" w14:textId="77777777" w:rsidR="00BE16DC" w:rsidRPr="006D5446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GP Surgery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47096459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5578E793" w14:textId="77777777" w:rsidTr="00BE16DC">
        <w:tc>
          <w:tcPr>
            <w:tcW w:w="1334" w:type="pct"/>
            <w:vAlign w:val="bottom"/>
          </w:tcPr>
          <w:p w14:paraId="29320EEA" w14:textId="77777777" w:rsidR="00BE16DC" w:rsidRPr="006D5446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 w:rsidRPr="006D5446">
              <w:rPr>
                <w:rFonts w:ascii="Street Corner" w:hAnsi="Street Corner"/>
                <w:sz w:val="24"/>
                <w:szCs w:val="24"/>
              </w:rPr>
              <w:t>Date of Birth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0072F6F6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39F80E5D" w14:textId="77777777" w:rsidTr="00BE16DC">
        <w:tc>
          <w:tcPr>
            <w:tcW w:w="1334" w:type="pct"/>
            <w:vAlign w:val="bottom"/>
          </w:tcPr>
          <w:p w14:paraId="1A58D2B0" w14:textId="77777777" w:rsidR="00BE16DC" w:rsidRPr="006D5446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Gender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5C977889" w14:textId="77777777" w:rsidR="00BE16DC" w:rsidRPr="006D5446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1D85E208" w14:textId="343CFEE2" w:rsidR="00BE16DC" w:rsidRDefault="00BE16DC" w:rsidP="00BE16DC">
      <w:pPr>
        <w:rPr>
          <w:rFonts w:ascii="Street Corner" w:hAnsi="Street Corner"/>
          <w:sz w:val="24"/>
          <w:szCs w:val="24"/>
        </w:rPr>
      </w:pPr>
    </w:p>
    <w:p w14:paraId="230B03DD" w14:textId="789FEE01" w:rsidR="00BE16DC" w:rsidRDefault="00BE16DC" w:rsidP="00BE16DC">
      <w:pPr>
        <w:rPr>
          <w:rFonts w:ascii="Street Corner" w:hAnsi="Street Corner"/>
          <w:sz w:val="24"/>
          <w:szCs w:val="24"/>
        </w:rPr>
      </w:pPr>
    </w:p>
    <w:p w14:paraId="2A7A8976" w14:textId="77777777" w:rsidR="00BE16DC" w:rsidRDefault="00BE16DC" w:rsidP="00BE16DC">
      <w:pPr>
        <w:rPr>
          <w:rFonts w:ascii="Street Corner" w:hAnsi="Street Corner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6863"/>
      </w:tblGrid>
      <w:tr w:rsidR="00BE16DC" w14:paraId="327FD139" w14:textId="77777777" w:rsidTr="00BE16DC">
        <w:tc>
          <w:tcPr>
            <w:tcW w:w="5000" w:type="pct"/>
            <w:gridSpan w:val="2"/>
            <w:shd w:val="clear" w:color="auto" w:fill="002060"/>
            <w:vAlign w:val="bottom"/>
            <w:hideMark/>
          </w:tcPr>
          <w:p w14:paraId="3ADC5A45" w14:textId="77777777" w:rsidR="00BE16DC" w:rsidRDefault="00BE16DC" w:rsidP="00BE16DC">
            <w:pPr>
              <w:pStyle w:val="Heading1"/>
              <w:outlineLvl w:val="0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Referral Information</w:t>
            </w:r>
          </w:p>
        </w:tc>
      </w:tr>
      <w:tr w:rsidR="00BE16DC" w14:paraId="16CFFA5B" w14:textId="77777777" w:rsidTr="00BE16DC">
        <w:tc>
          <w:tcPr>
            <w:tcW w:w="1334" w:type="pct"/>
            <w:vAlign w:val="bottom"/>
            <w:hideMark/>
          </w:tcPr>
          <w:p w14:paraId="6C8A4E79" w14:textId="77777777" w:rsidR="00BE16DC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Date</w:t>
            </w:r>
          </w:p>
        </w:tc>
        <w:tc>
          <w:tcPr>
            <w:tcW w:w="36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F15ED6" w14:textId="77777777" w:rsidR="00BE16DC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14:paraId="515FDCA7" w14:textId="77777777" w:rsidTr="00BE16DC">
        <w:tc>
          <w:tcPr>
            <w:tcW w:w="1334" w:type="pct"/>
            <w:vAlign w:val="bottom"/>
            <w:hideMark/>
          </w:tcPr>
          <w:p w14:paraId="43C43AE4" w14:textId="77777777" w:rsidR="00BE16DC" w:rsidRDefault="00BE16DC" w:rsidP="00BE16DC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Referrer</w:t>
            </w:r>
          </w:p>
        </w:tc>
        <w:tc>
          <w:tcPr>
            <w:tcW w:w="366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1421C1" w14:textId="77777777" w:rsidR="00BE16DC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14:paraId="47B61FEA" w14:textId="77777777" w:rsidTr="00BE16DC">
        <w:tc>
          <w:tcPr>
            <w:tcW w:w="1334" w:type="pct"/>
            <w:vAlign w:val="bottom"/>
            <w:hideMark/>
          </w:tcPr>
          <w:p w14:paraId="65A0CFF4" w14:textId="6B1053B5" w:rsidR="00270D31" w:rsidRDefault="00BE16DC" w:rsidP="00270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Organisation</w:t>
            </w:r>
          </w:p>
        </w:tc>
        <w:tc>
          <w:tcPr>
            <w:tcW w:w="3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56A2F3" w14:textId="77777777" w:rsidR="00BE16DC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270D31" w14:paraId="19977CDB" w14:textId="77777777" w:rsidTr="00BE16DC">
        <w:tc>
          <w:tcPr>
            <w:tcW w:w="1334" w:type="pct"/>
            <w:vAlign w:val="bottom"/>
          </w:tcPr>
          <w:p w14:paraId="7C7A4DBE" w14:textId="0B204EE9" w:rsidR="00270D31" w:rsidRDefault="00270D31" w:rsidP="00270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Phone No</w:t>
            </w:r>
          </w:p>
        </w:tc>
        <w:tc>
          <w:tcPr>
            <w:tcW w:w="3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0568EE" w14:textId="77777777" w:rsidR="00270D31" w:rsidRDefault="00270D31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270D31" w14:paraId="14ACD276" w14:textId="77777777" w:rsidTr="00BE16DC">
        <w:tc>
          <w:tcPr>
            <w:tcW w:w="1334" w:type="pct"/>
            <w:vAlign w:val="bottom"/>
          </w:tcPr>
          <w:p w14:paraId="6B54EAA4" w14:textId="6CC9AAB6" w:rsidR="00270D31" w:rsidRDefault="00270D31" w:rsidP="00270D31">
            <w:pPr>
              <w:pStyle w:val="NormalIndent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BA7F27" w14:textId="77777777" w:rsidR="00270D31" w:rsidRDefault="00270D31" w:rsidP="00BE16DC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14:paraId="0E24C70E" w14:textId="77777777" w:rsidTr="00BE16DC">
        <w:tc>
          <w:tcPr>
            <w:tcW w:w="1334" w:type="pct"/>
            <w:vAlign w:val="bottom"/>
            <w:hideMark/>
          </w:tcPr>
          <w:p w14:paraId="30F33378" w14:textId="77777777" w:rsidR="00BE16DC" w:rsidRDefault="00BE16DC" w:rsidP="00BE16DC">
            <w:pPr>
              <w:pStyle w:val="NormalIndent"/>
              <w:ind w:left="746"/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Consent gained to make referral?:</w:t>
            </w:r>
          </w:p>
        </w:tc>
        <w:tc>
          <w:tcPr>
            <w:tcW w:w="3666" w:type="pct"/>
            <w:vAlign w:val="bottom"/>
            <w:hideMark/>
          </w:tcPr>
          <w:p w14:paraId="7D0A45CD" w14:textId="77777777" w:rsidR="00BE16DC" w:rsidRDefault="00BE16DC" w:rsidP="00BE16DC">
            <w:pPr>
              <w:rPr>
                <w:rFonts w:ascii="Street Corner" w:hAnsi="Street Corner"/>
                <w:sz w:val="24"/>
                <w:szCs w:val="24"/>
              </w:rPr>
            </w:pPr>
            <w:r>
              <w:rPr>
                <w:rFonts w:ascii="Street Corner" w:hAnsi="Street Corner"/>
                <w:sz w:val="24"/>
                <w:szCs w:val="24"/>
              </w:rPr>
              <w:t>Yes/No</w:t>
            </w:r>
          </w:p>
        </w:tc>
      </w:tr>
    </w:tbl>
    <w:p w14:paraId="08210898" w14:textId="15984AD8" w:rsidR="00BE16DC" w:rsidRDefault="00BE16DC" w:rsidP="00BE16DC">
      <w:pPr>
        <w:ind w:left="851"/>
        <w:rPr>
          <w:rFonts w:ascii="Street Corner" w:hAnsi="Street Corner"/>
          <w:sz w:val="24"/>
          <w:szCs w:val="24"/>
        </w:rPr>
      </w:pPr>
      <w:r>
        <w:rPr>
          <w:rFonts w:ascii="Street Corner" w:hAnsi="Street Corner"/>
          <w:sz w:val="24"/>
          <w:szCs w:val="24"/>
        </w:rPr>
        <w:br/>
        <w:t>Please provide brief description of reason for the referral including current family difficulties:</w:t>
      </w:r>
    </w:p>
    <w:tbl>
      <w:tblPr>
        <w:tblStyle w:val="TableGrid"/>
        <w:tblpPr w:leftFromText="180" w:rightFromText="180" w:vertAnchor="text" w:horzAnchor="page" w:tblpX="2221" w:tblpY="-14"/>
        <w:tblOverlap w:val="never"/>
        <w:tblW w:w="46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BE16DC" w:rsidRPr="006D5446" w14:paraId="55360861" w14:textId="77777777" w:rsidTr="00E356DF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A10E535" w14:textId="77777777" w:rsidR="00BE16DC" w:rsidRPr="006D5446" w:rsidRDefault="00BE16DC" w:rsidP="00E356DF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4B5909C9" w14:textId="77777777" w:rsidTr="00E356DF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14EC612F" w14:textId="77777777" w:rsidR="00BE16DC" w:rsidRPr="006D5446" w:rsidRDefault="00BE16DC" w:rsidP="00E356DF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77DEBECE" w14:textId="77777777" w:rsidTr="00E356DF">
        <w:trPr>
          <w:trHeight w:val="493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1D94953" w14:textId="77777777" w:rsidR="00BE16DC" w:rsidRPr="006D5446" w:rsidRDefault="00BE16DC" w:rsidP="00E356DF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BE16DC" w:rsidRPr="006D5446" w14:paraId="4CAF4012" w14:textId="77777777" w:rsidTr="00E356DF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74AD3E1" w14:textId="77777777" w:rsidR="00BE16DC" w:rsidRPr="006D5446" w:rsidRDefault="00BE16DC" w:rsidP="00E356DF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018AE6ED" w14:textId="77777777" w:rsidR="00BE16DC" w:rsidRDefault="00BE16DC" w:rsidP="00BE16DC">
      <w:pPr>
        <w:rPr>
          <w:rFonts w:ascii="Street Corner" w:hAnsi="Street Corner"/>
          <w:sz w:val="24"/>
          <w:szCs w:val="24"/>
        </w:rPr>
      </w:pPr>
    </w:p>
    <w:p w14:paraId="54ED591F" w14:textId="77777777" w:rsidR="00270D31" w:rsidRDefault="00270D31" w:rsidP="00270D31">
      <w:pPr>
        <w:ind w:left="720"/>
        <w:rPr>
          <w:rFonts w:ascii="Street Corner" w:hAnsi="Street Corner"/>
          <w:sz w:val="24"/>
          <w:szCs w:val="24"/>
        </w:rPr>
      </w:pPr>
    </w:p>
    <w:p w14:paraId="75CFC4AF" w14:textId="717FF52B" w:rsidR="006D5446" w:rsidRPr="006D5446" w:rsidRDefault="00BE16DC" w:rsidP="00270D31">
      <w:pPr>
        <w:ind w:left="720"/>
        <w:rPr>
          <w:rFonts w:ascii="Street Corner" w:hAnsi="Street Corner"/>
          <w:sz w:val="24"/>
          <w:szCs w:val="24"/>
        </w:rPr>
      </w:pPr>
      <w:r>
        <w:rPr>
          <w:rFonts w:ascii="Street Corner" w:hAnsi="Street Corner"/>
          <w:sz w:val="24"/>
          <w:szCs w:val="24"/>
        </w:rPr>
        <w:t>Please provide details of any other organisations currently working with the family:</w:t>
      </w:r>
    </w:p>
    <w:tbl>
      <w:tblPr>
        <w:tblStyle w:val="TableGrid"/>
        <w:tblpPr w:leftFromText="180" w:rightFromText="180" w:vertAnchor="text" w:horzAnchor="page" w:tblpX="2221" w:tblpY="-14"/>
        <w:tblOverlap w:val="never"/>
        <w:tblW w:w="46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6D5446" w:rsidRPr="006D5446" w14:paraId="67D1B6A4" w14:textId="77777777" w:rsidTr="006D5446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58559F6B" w14:textId="15CA59CE" w:rsidR="006D5446" w:rsidRPr="006D5446" w:rsidRDefault="006D5446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6D5446" w:rsidRPr="006D5446" w14:paraId="2BBA8210" w14:textId="77777777" w:rsidTr="006D5446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7358AB8F" w14:textId="77777777" w:rsidR="006D5446" w:rsidRPr="006D5446" w:rsidRDefault="006D5446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6D5446" w:rsidRPr="006D5446" w14:paraId="37E9D38C" w14:textId="77777777" w:rsidTr="006D5446">
        <w:trPr>
          <w:trHeight w:val="493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D1C760E" w14:textId="77777777" w:rsidR="006D5446" w:rsidRPr="006D5446" w:rsidRDefault="006D5446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  <w:tr w:rsidR="006D5446" w:rsidRPr="006D5446" w14:paraId="711C0A20" w14:textId="77777777" w:rsidTr="006D5446">
        <w:trPr>
          <w:trHeight w:val="509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065813F" w14:textId="77777777" w:rsidR="006D5446" w:rsidRPr="006D5446" w:rsidRDefault="006D5446" w:rsidP="006D5446">
            <w:pPr>
              <w:rPr>
                <w:rFonts w:ascii="Street Corner" w:hAnsi="Street Corner"/>
                <w:sz w:val="24"/>
                <w:szCs w:val="24"/>
              </w:rPr>
            </w:pPr>
          </w:p>
        </w:tc>
      </w:tr>
    </w:tbl>
    <w:p w14:paraId="15087D5E" w14:textId="77777777" w:rsidR="005029AE" w:rsidRPr="006D5446" w:rsidRDefault="005029AE" w:rsidP="00A92515">
      <w:pPr>
        <w:rPr>
          <w:rFonts w:ascii="Street Corner" w:hAnsi="Street Corner"/>
          <w:sz w:val="24"/>
          <w:szCs w:val="24"/>
        </w:rPr>
      </w:pPr>
    </w:p>
    <w:sectPr w:rsidR="005029AE" w:rsidRPr="006D5446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B4570" w14:textId="77777777" w:rsidR="00EC09C5" w:rsidRDefault="00EC09C5" w:rsidP="000172E5">
      <w:pPr>
        <w:spacing w:after="0" w:line="240" w:lineRule="auto"/>
      </w:pPr>
      <w:r>
        <w:separator/>
      </w:r>
    </w:p>
  </w:endnote>
  <w:endnote w:type="continuationSeparator" w:id="0">
    <w:p w14:paraId="525D9850" w14:textId="77777777" w:rsidR="00EC09C5" w:rsidRDefault="00EC09C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C395364-339D-4E6D-B641-1CC7BD309A62}"/>
    <w:embedBold r:id="rId2" w:fontKey="{B5275765-C781-4F67-8D88-FE30978DFA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14252D-D38F-4C4F-ACE9-E7FCF754DAD5}"/>
    <w:embedBold r:id="rId4" w:fontKey="{E925CB9A-7C6C-4637-813D-C4C59CB94596}"/>
    <w:embedItalic r:id="rId5" w:fontKey="{72FEE472-2182-4B65-91E2-32DAF41974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1B80DFF-5BDB-4D43-9C3E-6C599F3CEC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522D07-A084-49A8-8C4A-419AD8AF7560}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8" w:fontKey="{26B67AA6-6AF5-46C5-A428-8A5B52E97D31}"/>
    <w:embedBold r:id="rId9" w:fontKey="{0448F0A6-B386-4080-8993-25ADAF0B61B4}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  <w:embedBold r:id="rId10" w:fontKey="{80C40812-3191-448D-AC69-750D9D6E5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6F824" w14:textId="77777777" w:rsidR="00B4661B" w:rsidRDefault="00B466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DECCF" w14:textId="77777777" w:rsidR="00B4661B" w:rsidRDefault="00B466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8AFE2" w14:textId="77777777" w:rsidR="00B4661B" w:rsidRDefault="00B46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C64A2" w14:textId="77777777" w:rsidR="00EC09C5" w:rsidRDefault="00EC09C5" w:rsidP="000172E5">
      <w:pPr>
        <w:spacing w:after="0" w:line="240" w:lineRule="auto"/>
      </w:pPr>
      <w:r>
        <w:separator/>
      </w:r>
    </w:p>
  </w:footnote>
  <w:footnote w:type="continuationSeparator" w:id="0">
    <w:p w14:paraId="3EAB40F2" w14:textId="77777777" w:rsidR="00EC09C5" w:rsidRDefault="00EC09C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AEDE" w14:textId="77777777" w:rsidR="00B4661B" w:rsidRDefault="00B466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151"/>
      <w:gridCol w:w="7209"/>
    </w:tblGrid>
    <w:tr w:rsidR="00F945E2" w:rsidRPr="00637200" w14:paraId="5CECBA89" w14:textId="77777777" w:rsidTr="00384B05">
      <w:trPr>
        <w:trHeight w:val="990"/>
      </w:trPr>
      <w:tc>
        <w:tcPr>
          <w:tcW w:w="1350" w:type="dxa"/>
          <w:vAlign w:val="center"/>
        </w:tcPr>
        <w:p w14:paraId="7EA16E25" w14:textId="134E613A" w:rsidR="00B337A2" w:rsidRPr="00637200" w:rsidRDefault="00F945E2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20CB6963" wp14:editId="155A27AB">
                <wp:extent cx="1228725" cy="813636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1181" cy="821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312CA03" w14:textId="77777777" w:rsidR="00B337A2" w:rsidRPr="00B4661B" w:rsidRDefault="00F945E2" w:rsidP="00637200">
          <w:pPr>
            <w:pStyle w:val="Header"/>
            <w:rPr>
              <w:rFonts w:ascii="KG Small Town Southern Girl" w:hAnsi="KG Small Town Southern Girl"/>
              <w:color w:val="7030A0"/>
              <w:sz w:val="56"/>
              <w:szCs w:val="56"/>
            </w:rPr>
          </w:pPr>
          <w:r w:rsidRPr="00B4661B">
            <w:rPr>
              <w:rFonts w:ascii="KG Small Town Southern Girl" w:hAnsi="KG Small Town Southern Girl"/>
              <w:color w:val="7030A0"/>
              <w:sz w:val="56"/>
              <w:szCs w:val="56"/>
            </w:rPr>
            <w:t>Families in Mind Referral Form</w:t>
          </w:r>
        </w:p>
        <w:p w14:paraId="120B774F" w14:textId="5284D812" w:rsidR="00B4661B" w:rsidRPr="00B4661B" w:rsidRDefault="00B4661B" w:rsidP="00637200">
          <w:pPr>
            <w:pStyle w:val="Header"/>
            <w:rPr>
              <w:rFonts w:ascii="Street Corner" w:hAnsi="Street Corner"/>
              <w:sz w:val="24"/>
            </w:rPr>
          </w:pPr>
          <w:r w:rsidRPr="00B4661B">
            <w:rPr>
              <w:rFonts w:ascii="Street Corner" w:hAnsi="Street Corner"/>
              <w:color w:val="7030A0"/>
              <w:sz w:val="24"/>
            </w:rPr>
            <w:t>Please email completed form to</w:t>
          </w:r>
          <w:r>
            <w:rPr>
              <w:rFonts w:ascii="Street Corner" w:hAnsi="Street Corner"/>
              <w:color w:val="7030A0"/>
              <w:sz w:val="24"/>
            </w:rPr>
            <w:t xml:space="preserve"> referrals@togmind.org</w:t>
          </w:r>
        </w:p>
      </w:tc>
    </w:tr>
  </w:tbl>
  <w:p w14:paraId="00BCF363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E0AFC" w14:textId="77777777" w:rsidR="00B4661B" w:rsidRDefault="00B466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E2"/>
    <w:rsid w:val="000172E5"/>
    <w:rsid w:val="00052382"/>
    <w:rsid w:val="0006568A"/>
    <w:rsid w:val="00076F0F"/>
    <w:rsid w:val="00084253"/>
    <w:rsid w:val="000D1F49"/>
    <w:rsid w:val="001727CA"/>
    <w:rsid w:val="001800AB"/>
    <w:rsid w:val="001F3D31"/>
    <w:rsid w:val="001F5E46"/>
    <w:rsid w:val="0026064D"/>
    <w:rsid w:val="00270D31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84F"/>
    <w:rsid w:val="00487D2D"/>
    <w:rsid w:val="004D5D62"/>
    <w:rsid w:val="005029AE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D5446"/>
    <w:rsid w:val="007147D7"/>
    <w:rsid w:val="00770F25"/>
    <w:rsid w:val="007A35A8"/>
    <w:rsid w:val="007B0A85"/>
    <w:rsid w:val="007C0B62"/>
    <w:rsid w:val="007C6A52"/>
    <w:rsid w:val="0082043E"/>
    <w:rsid w:val="0084033F"/>
    <w:rsid w:val="00846B76"/>
    <w:rsid w:val="008E203A"/>
    <w:rsid w:val="0091229C"/>
    <w:rsid w:val="00940E73"/>
    <w:rsid w:val="0098597D"/>
    <w:rsid w:val="009F619A"/>
    <w:rsid w:val="009F6DDE"/>
    <w:rsid w:val="00A370A8"/>
    <w:rsid w:val="00A92515"/>
    <w:rsid w:val="00B337A2"/>
    <w:rsid w:val="00B4661B"/>
    <w:rsid w:val="00B8568C"/>
    <w:rsid w:val="00BD4753"/>
    <w:rsid w:val="00BD5CB1"/>
    <w:rsid w:val="00BE16DC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2343"/>
    <w:rsid w:val="00EB3B58"/>
    <w:rsid w:val="00EC09C5"/>
    <w:rsid w:val="00EC7359"/>
    <w:rsid w:val="00EE3054"/>
    <w:rsid w:val="00F00606"/>
    <w:rsid w:val="00F01256"/>
    <w:rsid w:val="00F270AB"/>
    <w:rsid w:val="00F83B06"/>
    <w:rsid w:val="00F945E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9F72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8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anorbury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745C55A754411D9AF9D28251A5A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7A2C0-A159-4D92-896A-AD994BB4D84C}"/>
      </w:docPartPr>
      <w:docPartBody>
        <w:p w:rsidR="00134CA1" w:rsidRDefault="00D71A5C">
          <w:pPr>
            <w:pStyle w:val="80745C55A754411D9AF9D28251A5A3BA"/>
          </w:pPr>
          <w:r w:rsidRPr="006145D8">
            <w:t>First Name</w:t>
          </w:r>
        </w:p>
      </w:docPartBody>
    </w:docPart>
    <w:docPart>
      <w:docPartPr>
        <w:name w:val="2FC7C677CF434FD9959E109DC931A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E617C-ADFC-4FDE-B03C-201B6820933D}"/>
      </w:docPartPr>
      <w:docPartBody>
        <w:p w:rsidR="00134CA1" w:rsidRDefault="00340A75" w:rsidP="00340A75">
          <w:pPr>
            <w:pStyle w:val="2FC7C677CF434FD9959E109DC931A3DD"/>
          </w:pPr>
          <w:r w:rsidRPr="006145D8">
            <w:t>Last Name</w:t>
          </w:r>
        </w:p>
      </w:docPartBody>
    </w:docPart>
    <w:docPart>
      <w:docPartPr>
        <w:name w:val="EF2B095E8B114F368565D80BA413F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C911D-9EA5-4329-AED0-4652517A5687}"/>
      </w:docPartPr>
      <w:docPartBody>
        <w:p w:rsidR="00134CA1" w:rsidRDefault="00340A75" w:rsidP="00340A75">
          <w:pPr>
            <w:pStyle w:val="EF2B095E8B114F368565D80BA413F32A"/>
          </w:pPr>
          <w:r w:rsidRPr="006145D8">
            <w:t>First Name</w:t>
          </w:r>
        </w:p>
      </w:docPartBody>
    </w:docPart>
    <w:docPart>
      <w:docPartPr>
        <w:name w:val="43ADFBB6B4E54FB9B6BB5069A7F2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9573B-5AF6-4A4A-9770-419670CB5B47}"/>
      </w:docPartPr>
      <w:docPartBody>
        <w:p w:rsidR="00134CA1" w:rsidRDefault="00340A75" w:rsidP="00340A75">
          <w:pPr>
            <w:pStyle w:val="43ADFBB6B4E54FB9B6BB5069A7F21FA9"/>
          </w:pPr>
          <w:r w:rsidRPr="006145D8">
            <w:t>Last Name</w:t>
          </w:r>
        </w:p>
      </w:docPartBody>
    </w:docPart>
    <w:docPart>
      <w:docPartPr>
        <w:name w:val="CEB4318A58EF4A2E9D4580BF4016D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E46D5-021B-43A4-91AE-DE5D41E382CE}"/>
      </w:docPartPr>
      <w:docPartBody>
        <w:p w:rsidR="00134CA1" w:rsidRDefault="00340A75" w:rsidP="00340A75">
          <w:pPr>
            <w:pStyle w:val="CEB4318A58EF4A2E9D4580BF4016D941"/>
          </w:pPr>
          <w:r w:rsidRPr="006145D8">
            <w:t>Email</w:t>
          </w:r>
        </w:p>
      </w:docPartBody>
    </w:docPart>
    <w:docPart>
      <w:docPartPr>
        <w:name w:val="3A68C9B5D63A493BAC17460C7BB75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EAC35-0D25-474E-93A1-CEE0B4C68914}"/>
      </w:docPartPr>
      <w:docPartBody>
        <w:p w:rsidR="00134CA1" w:rsidRDefault="00340A75" w:rsidP="00340A75">
          <w:pPr>
            <w:pStyle w:val="3A68C9B5D63A493BAC17460C7BB759A0"/>
          </w:pPr>
          <w:r w:rsidRPr="006145D8">
            <w:t>First Name</w:t>
          </w:r>
        </w:p>
      </w:docPartBody>
    </w:docPart>
    <w:docPart>
      <w:docPartPr>
        <w:name w:val="059D044CAE414CA9BF5ACB0BCCACF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DBCE4-8EA9-446C-86ED-1FEEE55D8944}"/>
      </w:docPartPr>
      <w:docPartBody>
        <w:p w:rsidR="00134CA1" w:rsidRDefault="00340A75" w:rsidP="00340A75">
          <w:pPr>
            <w:pStyle w:val="059D044CAE414CA9BF5ACB0BCCACF4AC"/>
          </w:pPr>
          <w:r w:rsidRPr="006145D8">
            <w:t>Last Name</w:t>
          </w:r>
        </w:p>
      </w:docPartBody>
    </w:docPart>
    <w:docPart>
      <w:docPartPr>
        <w:name w:val="ED9E553274234736AC070B1CD6A96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D066-FA77-4EA9-926C-0F72639864C4}"/>
      </w:docPartPr>
      <w:docPartBody>
        <w:p w:rsidR="00134CA1" w:rsidRDefault="00340A75" w:rsidP="00340A75">
          <w:pPr>
            <w:pStyle w:val="ED9E553274234736AC070B1CD6A965E5"/>
          </w:pPr>
          <w:r w:rsidRPr="006145D8">
            <w:t>Email</w:t>
          </w:r>
        </w:p>
      </w:docPartBody>
    </w:docPart>
    <w:docPart>
      <w:docPartPr>
        <w:name w:val="31B84E28C5ED4BCE925069DC24D54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76535-FEA4-4328-A38A-5719104683B2}"/>
      </w:docPartPr>
      <w:docPartBody>
        <w:p w:rsidR="00F0501B" w:rsidRDefault="00AC1499" w:rsidP="00AC1499">
          <w:pPr>
            <w:pStyle w:val="31B84E28C5ED4BCE925069DC24D548A7"/>
          </w:pPr>
          <w:r w:rsidRPr="006145D8">
            <w:t>First Name</w:t>
          </w:r>
        </w:p>
      </w:docPartBody>
    </w:docPart>
    <w:docPart>
      <w:docPartPr>
        <w:name w:val="F57FFF9DC00A4B37A306CEE41B3D7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A4651-8C7E-42A4-A16F-FB8C8F983F28}"/>
      </w:docPartPr>
      <w:docPartBody>
        <w:p w:rsidR="00F0501B" w:rsidRDefault="00AC1499" w:rsidP="00AC1499">
          <w:pPr>
            <w:pStyle w:val="F57FFF9DC00A4B37A306CEE41B3D7258"/>
          </w:pPr>
          <w:r w:rsidRPr="006145D8">
            <w:t>Last Name</w:t>
          </w:r>
        </w:p>
      </w:docPartBody>
    </w:docPart>
    <w:docPart>
      <w:docPartPr>
        <w:name w:val="0EBEB155DDA14797AE9C42AC6776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CDDEE-1CB9-458D-91B9-879C0A57C5D7}"/>
      </w:docPartPr>
      <w:docPartBody>
        <w:p w:rsidR="00F0501B" w:rsidRDefault="00AC1499" w:rsidP="00AC1499">
          <w:pPr>
            <w:pStyle w:val="0EBEB155DDA14797AE9C42AC6776244A"/>
          </w:pPr>
          <w:r w:rsidRPr="006145D8">
            <w:t>First Name</w:t>
          </w:r>
        </w:p>
      </w:docPartBody>
    </w:docPart>
    <w:docPart>
      <w:docPartPr>
        <w:name w:val="36BDF98652AA4CA29086E5442A97D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42F5F-5480-4D8B-8AB3-153B3905722B}"/>
      </w:docPartPr>
      <w:docPartBody>
        <w:p w:rsidR="00F0501B" w:rsidRDefault="00AC1499" w:rsidP="00AC1499">
          <w:pPr>
            <w:pStyle w:val="36BDF98652AA4CA29086E5442A97D2C6"/>
          </w:pPr>
          <w:r w:rsidRPr="006145D8">
            <w:t>Last Name</w:t>
          </w:r>
        </w:p>
      </w:docPartBody>
    </w:docPart>
    <w:docPart>
      <w:docPartPr>
        <w:name w:val="9128EB897B9A4D00AF9EA87C880C7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37462-C4DA-41D7-A56F-53F1398863F3}"/>
      </w:docPartPr>
      <w:docPartBody>
        <w:p w:rsidR="00CF5A10" w:rsidRDefault="00F0501B" w:rsidP="00F0501B">
          <w:pPr>
            <w:pStyle w:val="9128EB897B9A4D00AF9EA87C880C7C78"/>
          </w:pPr>
          <w:r w:rsidRPr="006145D8">
            <w:t>First Name</w:t>
          </w:r>
        </w:p>
      </w:docPartBody>
    </w:docPart>
    <w:docPart>
      <w:docPartPr>
        <w:name w:val="2B9CA8B783E749B68532BF93B077D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ABDCA-227E-49B6-9D90-081ACE218644}"/>
      </w:docPartPr>
      <w:docPartBody>
        <w:p w:rsidR="00CF5A10" w:rsidRDefault="00F0501B" w:rsidP="00F0501B">
          <w:pPr>
            <w:pStyle w:val="2B9CA8B783E749B68532BF93B077D94E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75"/>
    <w:rsid w:val="00126610"/>
    <w:rsid w:val="00134CA1"/>
    <w:rsid w:val="00340A75"/>
    <w:rsid w:val="00355EDC"/>
    <w:rsid w:val="00A851E8"/>
    <w:rsid w:val="00AC1499"/>
    <w:rsid w:val="00CF5A10"/>
    <w:rsid w:val="00D71A5C"/>
    <w:rsid w:val="00F0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340A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40A75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29BB5C39DD0B4984B119117884FF9D8F">
    <w:name w:val="29BB5C39DD0B4984B119117884FF9D8F"/>
  </w:style>
  <w:style w:type="paragraph" w:customStyle="1" w:styleId="80745C55A754411D9AF9D28251A5A3BA">
    <w:name w:val="80745C55A754411D9AF9D28251A5A3BA"/>
  </w:style>
  <w:style w:type="paragraph" w:customStyle="1" w:styleId="24F533F33AD54DD793C48E57C2E720A4">
    <w:name w:val="24F533F33AD54DD793C48E57C2E720A4"/>
  </w:style>
  <w:style w:type="paragraph" w:customStyle="1" w:styleId="892846E847BF4D7A9F02E687F22B8067">
    <w:name w:val="892846E847BF4D7A9F02E687F22B8067"/>
  </w:style>
  <w:style w:type="paragraph" w:customStyle="1" w:styleId="11ED347302834A62B1C6993B4DF3DA7F">
    <w:name w:val="11ED347302834A62B1C6993B4DF3DA7F"/>
  </w:style>
  <w:style w:type="paragraph" w:customStyle="1" w:styleId="B84F0234FEB34211BFA60DDCF7926C11">
    <w:name w:val="B84F0234FEB34211BFA60DDCF7926C11"/>
  </w:style>
  <w:style w:type="paragraph" w:customStyle="1" w:styleId="DCD70B6B8C95413DA7477DC29CC543FF">
    <w:name w:val="DCD70B6B8C95413DA7477DC29CC543FF"/>
  </w:style>
  <w:style w:type="paragraph" w:customStyle="1" w:styleId="0A247F03504645B291C063944915282E">
    <w:name w:val="0A247F03504645B291C063944915282E"/>
  </w:style>
  <w:style w:type="paragraph" w:customStyle="1" w:styleId="09F018C3F3624770A1847590E74C541C">
    <w:name w:val="09F018C3F3624770A1847590E74C541C"/>
  </w:style>
  <w:style w:type="paragraph" w:customStyle="1" w:styleId="ECB0B526304A416AB728B2DD3F145C37">
    <w:name w:val="ECB0B526304A416AB728B2DD3F145C37"/>
  </w:style>
  <w:style w:type="paragraph" w:customStyle="1" w:styleId="93A1E20715B547A598F6BABB5F276818">
    <w:name w:val="93A1E20715B547A598F6BABB5F276818"/>
  </w:style>
  <w:style w:type="paragraph" w:customStyle="1" w:styleId="844704BF22D14FA6B50C3A0321EA996A">
    <w:name w:val="844704BF22D14FA6B50C3A0321EA996A"/>
  </w:style>
  <w:style w:type="paragraph" w:customStyle="1" w:styleId="9461F2E03B0D4AF7A8719F9DA3C002D2">
    <w:name w:val="9461F2E03B0D4AF7A8719F9DA3C002D2"/>
  </w:style>
  <w:style w:type="paragraph" w:customStyle="1" w:styleId="2FC7C677CF434FD9959E109DC931A3DD">
    <w:name w:val="2FC7C677CF434FD9959E109DC931A3DD"/>
    <w:rsid w:val="00340A75"/>
  </w:style>
  <w:style w:type="paragraph" w:customStyle="1" w:styleId="26CFFCC3B174450B93E95C96C7C537D0">
    <w:name w:val="26CFFCC3B174450B93E95C96C7C537D0"/>
    <w:rsid w:val="00340A75"/>
  </w:style>
  <w:style w:type="paragraph" w:customStyle="1" w:styleId="86D4386E69514773A8A969F06D21BA5E">
    <w:name w:val="86D4386E69514773A8A969F06D21BA5E"/>
    <w:rsid w:val="00340A75"/>
  </w:style>
  <w:style w:type="paragraph" w:customStyle="1" w:styleId="B623AF97F5B34132AD7EF604ED2D450D">
    <w:name w:val="B623AF97F5B34132AD7EF604ED2D450D"/>
    <w:rsid w:val="00340A75"/>
  </w:style>
  <w:style w:type="paragraph" w:customStyle="1" w:styleId="D486F37105C24587B34296D479D9B846">
    <w:name w:val="D486F37105C24587B34296D479D9B846"/>
    <w:rsid w:val="00340A75"/>
  </w:style>
  <w:style w:type="paragraph" w:customStyle="1" w:styleId="4A7335FE3A5A47C98AA153DEA10DA5CE">
    <w:name w:val="4A7335FE3A5A47C98AA153DEA10DA5CE"/>
    <w:rsid w:val="00340A75"/>
  </w:style>
  <w:style w:type="paragraph" w:customStyle="1" w:styleId="C3F7FA23025F47CEBC861FC671C51501">
    <w:name w:val="C3F7FA23025F47CEBC861FC671C51501"/>
    <w:rsid w:val="00340A75"/>
  </w:style>
  <w:style w:type="paragraph" w:customStyle="1" w:styleId="D43CDFF4EC5A48F1B19FAB24A956DDD7">
    <w:name w:val="D43CDFF4EC5A48F1B19FAB24A956DDD7"/>
    <w:rsid w:val="00340A75"/>
  </w:style>
  <w:style w:type="paragraph" w:customStyle="1" w:styleId="E787BB9FFE554B06A79E77A5021DA90D">
    <w:name w:val="E787BB9FFE554B06A79E77A5021DA90D"/>
    <w:rsid w:val="00340A75"/>
  </w:style>
  <w:style w:type="paragraph" w:customStyle="1" w:styleId="EF2B095E8B114F368565D80BA413F32A">
    <w:name w:val="EF2B095E8B114F368565D80BA413F32A"/>
    <w:rsid w:val="00340A75"/>
  </w:style>
  <w:style w:type="paragraph" w:customStyle="1" w:styleId="43ADFBB6B4E54FB9B6BB5069A7F21FA9">
    <w:name w:val="43ADFBB6B4E54FB9B6BB5069A7F21FA9"/>
    <w:rsid w:val="00340A75"/>
  </w:style>
  <w:style w:type="paragraph" w:customStyle="1" w:styleId="CEB4318A58EF4A2E9D4580BF4016D941">
    <w:name w:val="CEB4318A58EF4A2E9D4580BF4016D941"/>
    <w:rsid w:val="00340A75"/>
  </w:style>
  <w:style w:type="paragraph" w:customStyle="1" w:styleId="86AAF05A76FE4708802E996A07835C3D">
    <w:name w:val="86AAF05A76FE4708802E996A07835C3D"/>
    <w:rsid w:val="00340A75"/>
  </w:style>
  <w:style w:type="paragraph" w:customStyle="1" w:styleId="3A68C9B5D63A493BAC17460C7BB759A0">
    <w:name w:val="3A68C9B5D63A493BAC17460C7BB759A0"/>
    <w:rsid w:val="00340A75"/>
  </w:style>
  <w:style w:type="paragraph" w:customStyle="1" w:styleId="059D044CAE414CA9BF5ACB0BCCACF4AC">
    <w:name w:val="059D044CAE414CA9BF5ACB0BCCACF4AC"/>
    <w:rsid w:val="00340A75"/>
  </w:style>
  <w:style w:type="paragraph" w:customStyle="1" w:styleId="ED9E553274234736AC070B1CD6A965E5">
    <w:name w:val="ED9E553274234736AC070B1CD6A965E5"/>
    <w:rsid w:val="00340A75"/>
  </w:style>
  <w:style w:type="paragraph" w:customStyle="1" w:styleId="03FA913A0198462893A236B3881A47A0">
    <w:name w:val="03FA913A0198462893A236B3881A47A0"/>
    <w:rsid w:val="00340A75"/>
  </w:style>
  <w:style w:type="paragraph" w:customStyle="1" w:styleId="4E35B4CFAEC84873A0A280ACE671A35F">
    <w:name w:val="4E35B4CFAEC84873A0A280ACE671A35F"/>
    <w:rsid w:val="00340A75"/>
  </w:style>
  <w:style w:type="paragraph" w:customStyle="1" w:styleId="3AE556880124406DB2A453EAC70300CB">
    <w:name w:val="3AE556880124406DB2A453EAC70300CB"/>
    <w:rsid w:val="00340A75"/>
  </w:style>
  <w:style w:type="paragraph" w:customStyle="1" w:styleId="912D8B08B663466BBE1B532525C8981B">
    <w:name w:val="912D8B08B663466BBE1B532525C8981B"/>
    <w:rsid w:val="00340A75"/>
  </w:style>
  <w:style w:type="paragraph" w:customStyle="1" w:styleId="483EF91811CD42CB99A1D2BC6AA570B8">
    <w:name w:val="483EF91811CD42CB99A1D2BC6AA570B8"/>
    <w:rsid w:val="00340A75"/>
  </w:style>
  <w:style w:type="paragraph" w:customStyle="1" w:styleId="9A09CE0BD6274A5E831E788C905DD229">
    <w:name w:val="9A09CE0BD6274A5E831E788C905DD229"/>
    <w:rsid w:val="00340A75"/>
  </w:style>
  <w:style w:type="paragraph" w:customStyle="1" w:styleId="2FB8E5CE519842EC906D054BA07D47B6">
    <w:name w:val="2FB8E5CE519842EC906D054BA07D47B6"/>
    <w:rsid w:val="00340A75"/>
  </w:style>
  <w:style w:type="paragraph" w:customStyle="1" w:styleId="EE13C684462F4ADEB4063B2B55EB9EC0">
    <w:name w:val="EE13C684462F4ADEB4063B2B55EB9EC0"/>
    <w:rsid w:val="00134CA1"/>
  </w:style>
  <w:style w:type="paragraph" w:customStyle="1" w:styleId="2C2EC0E9A18C468E91F676D2B93AD25E">
    <w:name w:val="2C2EC0E9A18C468E91F676D2B93AD25E"/>
    <w:rsid w:val="00134CA1"/>
  </w:style>
  <w:style w:type="paragraph" w:customStyle="1" w:styleId="FA975828AE594020B117C8D800FC3D4E">
    <w:name w:val="FA975828AE594020B117C8D800FC3D4E"/>
    <w:rsid w:val="00134CA1"/>
  </w:style>
  <w:style w:type="paragraph" w:customStyle="1" w:styleId="5D46B376602447A4B7E68C37BD864E5F">
    <w:name w:val="5D46B376602447A4B7E68C37BD864E5F"/>
    <w:rsid w:val="00134CA1"/>
  </w:style>
  <w:style w:type="paragraph" w:customStyle="1" w:styleId="3251519D11DB478CA1129D2488A47097">
    <w:name w:val="3251519D11DB478CA1129D2488A47097"/>
    <w:rsid w:val="00134CA1"/>
  </w:style>
  <w:style w:type="paragraph" w:customStyle="1" w:styleId="97F7CAFB0F0A4EBB84A84523D575C694">
    <w:name w:val="97F7CAFB0F0A4EBB84A84523D575C694"/>
    <w:rsid w:val="00134CA1"/>
  </w:style>
  <w:style w:type="paragraph" w:customStyle="1" w:styleId="40139C49E43F4B31A500AD993B924C1B">
    <w:name w:val="40139C49E43F4B31A500AD993B924C1B"/>
    <w:rsid w:val="00134CA1"/>
  </w:style>
  <w:style w:type="paragraph" w:customStyle="1" w:styleId="6B96C39C7F5B40B895ACEBFDEEDDBC24">
    <w:name w:val="6B96C39C7F5B40B895ACEBFDEEDDBC24"/>
    <w:rsid w:val="00134CA1"/>
  </w:style>
  <w:style w:type="paragraph" w:customStyle="1" w:styleId="81CE078BF7474716BC56AEF36C25C2F1">
    <w:name w:val="81CE078BF7474716BC56AEF36C25C2F1"/>
    <w:rsid w:val="00134CA1"/>
  </w:style>
  <w:style w:type="paragraph" w:customStyle="1" w:styleId="86F85440369C4A7CACB9EDD576AB1CAC">
    <w:name w:val="86F85440369C4A7CACB9EDD576AB1CAC"/>
    <w:rsid w:val="00AC1499"/>
  </w:style>
  <w:style w:type="paragraph" w:customStyle="1" w:styleId="5008B71564704FCB81B06A5D20B5BA81">
    <w:name w:val="5008B71564704FCB81B06A5D20B5BA81"/>
    <w:rsid w:val="00AC1499"/>
  </w:style>
  <w:style w:type="paragraph" w:customStyle="1" w:styleId="22699965391C4046A7E1CF84617CCF54">
    <w:name w:val="22699965391C4046A7E1CF84617CCF54"/>
    <w:rsid w:val="00AC1499"/>
  </w:style>
  <w:style w:type="paragraph" w:customStyle="1" w:styleId="98A2A83F06AE491DBD7B5C64B6A307DB">
    <w:name w:val="98A2A83F06AE491DBD7B5C64B6A307DB"/>
    <w:rsid w:val="00AC1499"/>
  </w:style>
  <w:style w:type="paragraph" w:customStyle="1" w:styleId="B56D2FD2F4EF4A4D95B9249DE29F5D59">
    <w:name w:val="B56D2FD2F4EF4A4D95B9249DE29F5D59"/>
    <w:rsid w:val="00AC1499"/>
  </w:style>
  <w:style w:type="paragraph" w:customStyle="1" w:styleId="504EDFBF644B49568C2DC839750CACBB">
    <w:name w:val="504EDFBF644B49568C2DC839750CACBB"/>
    <w:rsid w:val="00AC1499"/>
  </w:style>
  <w:style w:type="paragraph" w:customStyle="1" w:styleId="0BBA427C73A94A09B4E419BD3ADC1EC6">
    <w:name w:val="0BBA427C73A94A09B4E419BD3ADC1EC6"/>
    <w:rsid w:val="00AC1499"/>
  </w:style>
  <w:style w:type="paragraph" w:customStyle="1" w:styleId="01FB8E417C9C49FC9B282791BDAA7A6C">
    <w:name w:val="01FB8E417C9C49FC9B282791BDAA7A6C"/>
    <w:rsid w:val="00AC1499"/>
  </w:style>
  <w:style w:type="paragraph" w:customStyle="1" w:styleId="D152E936293944C58B11489D833EC30B">
    <w:name w:val="D152E936293944C58B11489D833EC30B"/>
    <w:rsid w:val="00AC1499"/>
  </w:style>
  <w:style w:type="paragraph" w:customStyle="1" w:styleId="44F5553E829E4707BB0C8FBC77713CC5">
    <w:name w:val="44F5553E829E4707BB0C8FBC77713CC5"/>
    <w:rsid w:val="00AC1499"/>
  </w:style>
  <w:style w:type="paragraph" w:customStyle="1" w:styleId="08AD513DDFD24AC3AA7E8ACA0469750D">
    <w:name w:val="08AD513DDFD24AC3AA7E8ACA0469750D"/>
    <w:rsid w:val="00AC1499"/>
  </w:style>
  <w:style w:type="paragraph" w:customStyle="1" w:styleId="6098D8048F3C4D06A53DC4E793586A86">
    <w:name w:val="6098D8048F3C4D06A53DC4E793586A86"/>
    <w:rsid w:val="00AC1499"/>
  </w:style>
  <w:style w:type="paragraph" w:customStyle="1" w:styleId="E475D5FFEDF04AA4A3B44A5A8741FE7B">
    <w:name w:val="E475D5FFEDF04AA4A3B44A5A8741FE7B"/>
    <w:rsid w:val="00AC1499"/>
  </w:style>
  <w:style w:type="paragraph" w:customStyle="1" w:styleId="837FFED8C1674F91BBF02EE950712DDD">
    <w:name w:val="837FFED8C1674F91BBF02EE950712DDD"/>
    <w:rsid w:val="00AC1499"/>
  </w:style>
  <w:style w:type="paragraph" w:customStyle="1" w:styleId="CB322685551341DBA97D66C230E470C1">
    <w:name w:val="CB322685551341DBA97D66C230E470C1"/>
    <w:rsid w:val="00AC1499"/>
  </w:style>
  <w:style w:type="paragraph" w:customStyle="1" w:styleId="4B078E4A77FB49EABF22954805682CDA">
    <w:name w:val="4B078E4A77FB49EABF22954805682CDA"/>
    <w:rsid w:val="00AC1499"/>
  </w:style>
  <w:style w:type="paragraph" w:customStyle="1" w:styleId="43FE706783764C61AC4DDADF8CCB945C">
    <w:name w:val="43FE706783764C61AC4DDADF8CCB945C"/>
    <w:rsid w:val="00AC1499"/>
  </w:style>
  <w:style w:type="paragraph" w:customStyle="1" w:styleId="1A24187A6944470BBF36E1B062C22728">
    <w:name w:val="1A24187A6944470BBF36E1B062C22728"/>
    <w:rsid w:val="00AC1499"/>
  </w:style>
  <w:style w:type="paragraph" w:customStyle="1" w:styleId="18A33388376849C2AAF0F70BB38F1E8B">
    <w:name w:val="18A33388376849C2AAF0F70BB38F1E8B"/>
    <w:rsid w:val="00AC1499"/>
  </w:style>
  <w:style w:type="paragraph" w:customStyle="1" w:styleId="34990499DDD14470B3D2E11D49B38490">
    <w:name w:val="34990499DDD14470B3D2E11D49B38490"/>
    <w:rsid w:val="00AC1499"/>
  </w:style>
  <w:style w:type="paragraph" w:customStyle="1" w:styleId="F4B9FAFB70AE404E941FA9FE1430831E">
    <w:name w:val="F4B9FAFB70AE404E941FA9FE1430831E"/>
    <w:rsid w:val="00AC1499"/>
  </w:style>
  <w:style w:type="paragraph" w:customStyle="1" w:styleId="C444061C00904AEB875EDBD9165A343A">
    <w:name w:val="C444061C00904AEB875EDBD9165A343A"/>
    <w:rsid w:val="00AC1499"/>
  </w:style>
  <w:style w:type="paragraph" w:customStyle="1" w:styleId="2795A5ADA1324959982513E602C1284C">
    <w:name w:val="2795A5ADA1324959982513E602C1284C"/>
    <w:rsid w:val="00AC1499"/>
  </w:style>
  <w:style w:type="paragraph" w:customStyle="1" w:styleId="544EFE49ABBA497B851F7766D9C89BE7">
    <w:name w:val="544EFE49ABBA497B851F7766D9C89BE7"/>
    <w:rsid w:val="00AC1499"/>
  </w:style>
  <w:style w:type="paragraph" w:customStyle="1" w:styleId="29EC4D9D3B374711886D1722D5DCD323">
    <w:name w:val="29EC4D9D3B374711886D1722D5DCD323"/>
    <w:rsid w:val="00AC1499"/>
  </w:style>
  <w:style w:type="paragraph" w:customStyle="1" w:styleId="4C909F3F8F00435AADEF1453DEB2C7E3">
    <w:name w:val="4C909F3F8F00435AADEF1453DEB2C7E3"/>
    <w:rsid w:val="00AC1499"/>
  </w:style>
  <w:style w:type="paragraph" w:customStyle="1" w:styleId="3AD523E503ED4964A78E689737869D0C">
    <w:name w:val="3AD523E503ED4964A78E689737869D0C"/>
    <w:rsid w:val="00AC1499"/>
  </w:style>
  <w:style w:type="paragraph" w:customStyle="1" w:styleId="B7E1CBB2FED447E28CB5AEC0CF9D7FB2">
    <w:name w:val="B7E1CBB2FED447E28CB5AEC0CF9D7FB2"/>
    <w:rsid w:val="00AC1499"/>
  </w:style>
  <w:style w:type="paragraph" w:customStyle="1" w:styleId="8BD89FBC325B49248A666B8907329C10">
    <w:name w:val="8BD89FBC325B49248A666B8907329C10"/>
    <w:rsid w:val="00AC1499"/>
  </w:style>
  <w:style w:type="paragraph" w:customStyle="1" w:styleId="30E5D3783D004A1F9E3037CDD04704AD">
    <w:name w:val="30E5D3783D004A1F9E3037CDD04704AD"/>
    <w:rsid w:val="00AC1499"/>
  </w:style>
  <w:style w:type="paragraph" w:customStyle="1" w:styleId="03EFD57D2DDF4F6C97B3D1AEE2C93697">
    <w:name w:val="03EFD57D2DDF4F6C97B3D1AEE2C93697"/>
    <w:rsid w:val="00AC1499"/>
  </w:style>
  <w:style w:type="paragraph" w:customStyle="1" w:styleId="18C41B1E27E04072BBA76D8C950D8ACE">
    <w:name w:val="18C41B1E27E04072BBA76D8C950D8ACE"/>
    <w:rsid w:val="00AC1499"/>
  </w:style>
  <w:style w:type="paragraph" w:customStyle="1" w:styleId="F3C0D67291354F9C9803FE98A8D58DEB">
    <w:name w:val="F3C0D67291354F9C9803FE98A8D58DEB"/>
    <w:rsid w:val="00AC1499"/>
  </w:style>
  <w:style w:type="paragraph" w:customStyle="1" w:styleId="FD0BEF01AD444378B3B310FC056C112A">
    <w:name w:val="FD0BEF01AD444378B3B310FC056C112A"/>
    <w:rsid w:val="00AC1499"/>
  </w:style>
  <w:style w:type="paragraph" w:customStyle="1" w:styleId="7A45669F9F4A4E71AC76D3EC6D99CC94">
    <w:name w:val="7A45669F9F4A4E71AC76D3EC6D99CC94"/>
    <w:rsid w:val="00AC1499"/>
  </w:style>
  <w:style w:type="paragraph" w:customStyle="1" w:styleId="942BF3F0B642488C8EF77C85CA1AA3C8">
    <w:name w:val="942BF3F0B642488C8EF77C85CA1AA3C8"/>
    <w:rsid w:val="00AC1499"/>
  </w:style>
  <w:style w:type="paragraph" w:customStyle="1" w:styleId="04E165D6E7AD4835B14817AE586E2ACC">
    <w:name w:val="04E165D6E7AD4835B14817AE586E2ACC"/>
    <w:rsid w:val="00AC1499"/>
  </w:style>
  <w:style w:type="paragraph" w:customStyle="1" w:styleId="8BC8E37CA12242E0863FB16833CA454D">
    <w:name w:val="8BC8E37CA12242E0863FB16833CA454D"/>
    <w:rsid w:val="00AC1499"/>
  </w:style>
  <w:style w:type="paragraph" w:customStyle="1" w:styleId="092285F77D6C45C3A0907210F938879B">
    <w:name w:val="092285F77D6C45C3A0907210F938879B"/>
    <w:rsid w:val="00AC1499"/>
  </w:style>
  <w:style w:type="paragraph" w:customStyle="1" w:styleId="9387F54439B246CCB7CBCA40744D169E">
    <w:name w:val="9387F54439B246CCB7CBCA40744D169E"/>
    <w:rsid w:val="00AC1499"/>
  </w:style>
  <w:style w:type="paragraph" w:customStyle="1" w:styleId="450FEF4BABAC454390D25F1D717F807E">
    <w:name w:val="450FEF4BABAC454390D25F1D717F807E"/>
    <w:rsid w:val="00AC1499"/>
  </w:style>
  <w:style w:type="paragraph" w:customStyle="1" w:styleId="D62E782D49C348B98B2F19F690B44A6F">
    <w:name w:val="D62E782D49C348B98B2F19F690B44A6F"/>
    <w:rsid w:val="00AC1499"/>
  </w:style>
  <w:style w:type="paragraph" w:customStyle="1" w:styleId="0BAFB76F714B490784A96573B08131A6">
    <w:name w:val="0BAFB76F714B490784A96573B08131A6"/>
    <w:rsid w:val="00AC1499"/>
  </w:style>
  <w:style w:type="paragraph" w:customStyle="1" w:styleId="B14ABB3483F34D6C9F2EBAB9F35890C5">
    <w:name w:val="B14ABB3483F34D6C9F2EBAB9F35890C5"/>
    <w:rsid w:val="00AC1499"/>
  </w:style>
  <w:style w:type="paragraph" w:customStyle="1" w:styleId="93AD7BFD101E4578AB504D5D49D9690E">
    <w:name w:val="93AD7BFD101E4578AB504D5D49D9690E"/>
    <w:rsid w:val="00AC1499"/>
  </w:style>
  <w:style w:type="paragraph" w:customStyle="1" w:styleId="4B1CE1B460534FDCA6E7661321B36A19">
    <w:name w:val="4B1CE1B460534FDCA6E7661321B36A19"/>
    <w:rsid w:val="00AC1499"/>
  </w:style>
  <w:style w:type="paragraph" w:customStyle="1" w:styleId="E2EE32C1900149A084019EC6238F79D4">
    <w:name w:val="E2EE32C1900149A084019EC6238F79D4"/>
    <w:rsid w:val="00AC1499"/>
  </w:style>
  <w:style w:type="paragraph" w:customStyle="1" w:styleId="EC996DC44F1D4828B5DD948AE58B1A98">
    <w:name w:val="EC996DC44F1D4828B5DD948AE58B1A98"/>
    <w:rsid w:val="00AC1499"/>
  </w:style>
  <w:style w:type="paragraph" w:customStyle="1" w:styleId="31B84E28C5ED4BCE925069DC24D548A7">
    <w:name w:val="31B84E28C5ED4BCE925069DC24D548A7"/>
    <w:rsid w:val="00AC1499"/>
  </w:style>
  <w:style w:type="paragraph" w:customStyle="1" w:styleId="F57FFF9DC00A4B37A306CEE41B3D7258">
    <w:name w:val="F57FFF9DC00A4B37A306CEE41B3D7258"/>
    <w:rsid w:val="00AC1499"/>
  </w:style>
  <w:style w:type="paragraph" w:customStyle="1" w:styleId="0EBEB155DDA14797AE9C42AC6776244A">
    <w:name w:val="0EBEB155DDA14797AE9C42AC6776244A"/>
    <w:rsid w:val="00AC1499"/>
  </w:style>
  <w:style w:type="paragraph" w:customStyle="1" w:styleId="36BDF98652AA4CA29086E5442A97D2C6">
    <w:name w:val="36BDF98652AA4CA29086E5442A97D2C6"/>
    <w:rsid w:val="00AC1499"/>
  </w:style>
  <w:style w:type="paragraph" w:customStyle="1" w:styleId="9843C1B8A88342C7B3908566E3C60748">
    <w:name w:val="9843C1B8A88342C7B3908566E3C60748"/>
    <w:rsid w:val="00AC1499"/>
  </w:style>
  <w:style w:type="paragraph" w:customStyle="1" w:styleId="892FF90077C64E61B90459F68555491A">
    <w:name w:val="892FF90077C64E61B90459F68555491A"/>
    <w:rsid w:val="00AC1499"/>
  </w:style>
  <w:style w:type="paragraph" w:customStyle="1" w:styleId="7A7856C43FBE42A789F281BDCAF51362">
    <w:name w:val="7A7856C43FBE42A789F281BDCAF51362"/>
    <w:rsid w:val="00AC1499"/>
  </w:style>
  <w:style w:type="paragraph" w:customStyle="1" w:styleId="0F4EB7934AC04F648D575CDE1D41F2C0">
    <w:name w:val="0F4EB7934AC04F648D575CDE1D41F2C0"/>
    <w:rsid w:val="00AC1499"/>
  </w:style>
  <w:style w:type="paragraph" w:customStyle="1" w:styleId="268396434F5E465C917F005F467F7E31">
    <w:name w:val="268396434F5E465C917F005F467F7E31"/>
    <w:rsid w:val="00AC1499"/>
  </w:style>
  <w:style w:type="paragraph" w:customStyle="1" w:styleId="7D874D583287402BA20A9D5BDBC100B1">
    <w:name w:val="7D874D583287402BA20A9D5BDBC100B1"/>
    <w:rsid w:val="00F0501B"/>
  </w:style>
  <w:style w:type="paragraph" w:customStyle="1" w:styleId="40B889833D41476BB9D11A4DCBB82549">
    <w:name w:val="40B889833D41476BB9D11A4DCBB82549"/>
    <w:rsid w:val="00F0501B"/>
  </w:style>
  <w:style w:type="paragraph" w:customStyle="1" w:styleId="1002211CA2114D4BAF72325C11C45C8C">
    <w:name w:val="1002211CA2114D4BAF72325C11C45C8C"/>
    <w:rsid w:val="00F0501B"/>
  </w:style>
  <w:style w:type="paragraph" w:customStyle="1" w:styleId="141913A4DC384D6CA7F2E8014F60AE50">
    <w:name w:val="141913A4DC384D6CA7F2E8014F60AE50"/>
    <w:rsid w:val="00F0501B"/>
  </w:style>
  <w:style w:type="paragraph" w:customStyle="1" w:styleId="9128EB897B9A4D00AF9EA87C880C7C78">
    <w:name w:val="9128EB897B9A4D00AF9EA87C880C7C78"/>
    <w:rsid w:val="00F0501B"/>
  </w:style>
  <w:style w:type="paragraph" w:customStyle="1" w:styleId="2B9CA8B783E749B68532BF93B077D94E">
    <w:name w:val="2B9CA8B783E749B68532BF93B077D94E"/>
    <w:rsid w:val="00F050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71af3243-3dd4-4a8d-8c0d-dd76da1f02a5"/>
    <ds:schemaRef ds:uri="16c05727-aa75-4e4a-9b5f-8a80a1165891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3</Pages>
  <Words>148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2020-01-03T10:00:00Z</dcterms:created>
  <dcterms:modified xsi:type="dcterms:W3CDTF">2020-01-03T10:00:00Z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